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D6D30" w14:textId="77777777" w:rsidR="00181596" w:rsidRDefault="00181596">
      <w:pPr>
        <w:jc w:val="center"/>
        <w:rPr>
          <w:rFonts w:ascii="Times New Roman" w:eastAsia="Times New Roman" w:hAnsi="Times New Roman" w:cs="Times New Roman"/>
          <w:b/>
          <w:bCs/>
          <w:sz w:val="58"/>
          <w:szCs w:val="58"/>
        </w:rPr>
      </w:pPr>
    </w:p>
    <w:p w14:paraId="68D2C0BF" w14:textId="77777777" w:rsidR="00181596" w:rsidRDefault="00000000">
      <w:pPr>
        <w:jc w:val="center"/>
        <w:rPr>
          <w:rFonts w:ascii="Times New Roman" w:eastAsia="Times New Roman" w:hAnsi="Times New Roman" w:cs="Times New Roman"/>
          <w:b/>
          <w:bCs/>
          <w:sz w:val="58"/>
          <w:szCs w:val="58"/>
        </w:rPr>
      </w:pPr>
      <w:r>
        <w:rPr>
          <w:rFonts w:ascii="Times New Roman" w:eastAsia="Times New Roman" w:hAnsi="Times New Roman" w:cs="Times New Roman"/>
          <w:b/>
          <w:bCs/>
          <w:sz w:val="58"/>
          <w:szCs w:val="58"/>
        </w:rPr>
        <w:t>Plan pracy Zespołu Szkolno-Przedszkolnego w Połomi</w:t>
      </w:r>
    </w:p>
    <w:p w14:paraId="78395851" w14:textId="77777777" w:rsidR="00181596" w:rsidRDefault="00181596">
      <w:pPr>
        <w:jc w:val="center"/>
        <w:rPr>
          <w:rFonts w:ascii="Times New Roman" w:eastAsia="Times New Roman" w:hAnsi="Times New Roman" w:cs="Times New Roman"/>
          <w:b/>
          <w:bCs/>
          <w:sz w:val="58"/>
          <w:szCs w:val="58"/>
        </w:rPr>
      </w:pPr>
    </w:p>
    <w:p w14:paraId="4AFE2212" w14:textId="77777777" w:rsidR="00181596" w:rsidRDefault="00000000">
      <w:pPr>
        <w:jc w:val="center"/>
        <w:rPr>
          <w:rFonts w:ascii="Times New Roman" w:eastAsia="Times New Roman" w:hAnsi="Times New Roman" w:cs="Times New Roman"/>
          <w:sz w:val="58"/>
          <w:szCs w:val="58"/>
        </w:rPr>
      </w:pPr>
      <w:r>
        <w:rPr>
          <w:rFonts w:ascii="Times New Roman" w:eastAsia="Times New Roman" w:hAnsi="Times New Roman" w:cs="Times New Roman"/>
          <w:sz w:val="58"/>
          <w:szCs w:val="58"/>
        </w:rPr>
        <w:t>Rok szkolny 2026/2027</w:t>
      </w:r>
    </w:p>
    <w:p w14:paraId="126DF61E" w14:textId="77777777" w:rsidR="00181596" w:rsidRDefault="00181596">
      <w:pPr>
        <w:jc w:val="center"/>
        <w:rPr>
          <w:rFonts w:ascii="Times New Roman" w:eastAsia="Times New Roman" w:hAnsi="Times New Roman" w:cs="Times New Roman"/>
          <w:sz w:val="58"/>
          <w:szCs w:val="58"/>
        </w:rPr>
      </w:pPr>
    </w:p>
    <w:p w14:paraId="1F878DC1" w14:textId="77777777" w:rsidR="00181596" w:rsidRDefault="00000000">
      <w:pPr>
        <w:jc w:val="center"/>
      </w:pPr>
      <w:r>
        <w:rPr>
          <w:rFonts w:ascii="Times New Roman" w:eastAsia="Times New Roman" w:hAnsi="Times New Roman" w:cs="Times New Roman"/>
          <w:b/>
          <w:bCs/>
          <w:sz w:val="58"/>
          <w:szCs w:val="58"/>
        </w:rPr>
        <w:t>Gminne Przedszkole w Połomi</w:t>
      </w:r>
    </w:p>
    <w:p w14:paraId="2E55E913" w14:textId="77777777" w:rsidR="00181596" w:rsidRDefault="00181596">
      <w:pPr>
        <w:pageBreakBefore/>
      </w:pPr>
    </w:p>
    <w:p w14:paraId="30DB4E14" w14:textId="77777777" w:rsidR="00181596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Działania 1.</w:t>
      </w:r>
    </w:p>
    <w:p w14:paraId="684F1660" w14:textId="77777777" w:rsidR="00181596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Organizowanie procesu kształcenia zapewniającego wszechstronny rozwój każdego wychowanka, tworzenie warunków do rozwoju, wspieranie uzdolnień, wspomaganie dzieci wymagających wsparcia oraz kształtowanie postaw.</w:t>
      </w:r>
    </w:p>
    <w:p w14:paraId="3D1A5B29" w14:textId="77777777" w:rsidR="00181596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Cele ogólne:</w:t>
      </w:r>
    </w:p>
    <w:p w14:paraId="3727F828" w14:textId="77777777" w:rsidR="00181596" w:rsidRDefault="00000000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Kształtowanie wyobraźni dziecięcej, wzbogacanie wrażeń, spostrzeżeń, myślenia i mowy.</w:t>
      </w:r>
    </w:p>
    <w:p w14:paraId="1367DC38" w14:textId="77777777" w:rsidR="00181596" w:rsidRDefault="00000000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Wspieranie uzdolnień oraz wspomaganie dziecka zgodnie z jego wrodzonym potencjałem i możliwościami rozwojowymi. </w:t>
      </w:r>
    </w:p>
    <w:p w14:paraId="127800FA" w14:textId="77777777" w:rsidR="00181596" w:rsidRDefault="00000000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Stymulowania całościowego harmonijnego rozwoju dziecka, zgodnie z jego indywidualnym tempem.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19"/>
        <w:gridCol w:w="1993"/>
        <w:gridCol w:w="2104"/>
      </w:tblGrid>
      <w:tr w:rsidR="00181596" w14:paraId="1538F32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A25E1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ZADANIA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BDEEA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TERMIN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376FE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KOORDYNATOR</w:t>
            </w:r>
          </w:p>
        </w:tc>
      </w:tr>
      <w:tr w:rsidR="00181596" w14:paraId="72835F8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3C80D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Realizacja nowej podstawy programowej wychowania przedszkolnego ,,Kompas Jutra” - która ukierunkowana jest na swobodną zabawę, sprawczość dziecka, kompetencje fundamentalne i przekrojowe.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E61C2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Od września 2026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90A72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Dyrekor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</w:t>
            </w:r>
          </w:p>
          <w:p w14:paraId="76428F60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6E95161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43EB8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Zapewnienie dzieciom wsparcia poprzez organizację specjalistycznych zajęć: </w:t>
            </w:r>
          </w:p>
          <w:p w14:paraId="1916E4C0" w14:textId="77777777" w:rsidR="00181596" w:rsidRDefault="0000000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 logopedą,</w:t>
            </w:r>
          </w:p>
          <w:p w14:paraId="1E524D4E" w14:textId="77777777" w:rsidR="00181596" w:rsidRDefault="0000000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 pedagogiem,</w:t>
            </w:r>
          </w:p>
          <w:p w14:paraId="566C5B9D" w14:textId="77777777" w:rsidR="00181596" w:rsidRDefault="0000000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 psychologiem,</w:t>
            </w:r>
          </w:p>
          <w:p w14:paraId="16036B4E" w14:textId="77777777" w:rsidR="00181596" w:rsidRDefault="0000000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 pedagogiem specjalnym,</w:t>
            </w:r>
          </w:p>
          <w:p w14:paraId="1C385DF0" w14:textId="77777777" w:rsidR="00181596" w:rsidRDefault="0000000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współpraca z Poradnią Psychologiczno-Pedagogiczną.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8886B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Od września 2026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64E9B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Dyrekor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 logopeda, pedagog,</w:t>
            </w:r>
          </w:p>
          <w:p w14:paraId="52D27310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psycholog,  pedagog specjalny</w:t>
            </w:r>
          </w:p>
        </w:tc>
      </w:tr>
      <w:tr w:rsidR="00181596" w14:paraId="03793C0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D2BB2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Kontakt dziecka ze sztuką, poszerzanie wiedzy artystycznej i rozwijanie wrażliwości dzieci poprzez ich udziału w spektaklach, projekcjach filmowych.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24679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65EA1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przedszkola.</w:t>
            </w:r>
          </w:p>
        </w:tc>
      </w:tr>
      <w:tr w:rsidR="00181596" w14:paraId="5B40039C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19856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Pogłębianie wiedzy i umiejętności z zakresu edukacji ekologicznej i prozdrowotnej (nabywanie nawyków właściwego odżywiania się i aktywności ruchowej). </w:t>
            </w:r>
          </w:p>
          <w:p w14:paraId="213DFE60" w14:textId="77777777" w:rsidR="00181596" w:rsidRDefault="0000000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Udział dzieci w ogólnopolskim programie ,,Kubusiowi Przyjaciele Natury”,</w:t>
            </w:r>
          </w:p>
          <w:p w14:paraId="62546843" w14:textId="77777777" w:rsidR="00181596" w:rsidRDefault="0000000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Realizacja ogólnopolskiego programu ,,Akademia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Aquafresh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”,</w:t>
            </w:r>
          </w:p>
          <w:p w14:paraId="5B30C5CE" w14:textId="77777777" w:rsidR="00181596" w:rsidRDefault="0000000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Wycieczki i spacery po okolicy, zajęcia na sali gimnastycznej,,</w:t>
            </w:r>
          </w:p>
          <w:p w14:paraId="79214626" w14:textId="77777777" w:rsidR="00181596" w:rsidRDefault="0000000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Realizacja ogólnopolskiego programu ,,Czyste powietrze wokół nas”.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D299A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14:paraId="1E81ADEC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Według potrzeb i ustaleń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9FA51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  <w:p w14:paraId="6404EF7B" w14:textId="77777777" w:rsidR="00181596" w:rsidRDefault="00181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C643DD7" w14:textId="77777777" w:rsidR="00181596" w:rsidRDefault="00181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CA53A1F" w14:textId="77777777" w:rsidR="00181596" w:rsidRDefault="00181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9B38903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Grupa I,II,III,IV,V</w:t>
            </w:r>
          </w:p>
          <w:p w14:paraId="479BF216" w14:textId="77777777" w:rsidR="00181596" w:rsidRDefault="00181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4A30019" w14:textId="77777777" w:rsidR="00181596" w:rsidRDefault="00181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C478B36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Grupa I,II,III,IV,V</w:t>
            </w:r>
          </w:p>
          <w:p w14:paraId="1FB45F13" w14:textId="77777777" w:rsidR="00181596" w:rsidRDefault="00181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5B0282D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Grupa I,II,III,IV,V</w:t>
            </w:r>
          </w:p>
          <w:p w14:paraId="3202431B" w14:textId="77777777" w:rsidR="00181596" w:rsidRDefault="00181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BD526D9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Grupa IV,V</w:t>
            </w:r>
          </w:p>
        </w:tc>
      </w:tr>
      <w:tr w:rsidR="00181596" w14:paraId="44925A0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75B07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Pogłębianie wiedzy i umiejętności z zakresu edukacji regionalnej i patriotycznej poprzez:</w:t>
            </w:r>
          </w:p>
          <w:p w14:paraId="7DCBEFD5" w14:textId="77777777" w:rsidR="00181596" w:rsidRDefault="0000000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Poznawanie swojej miejscowości </w:t>
            </w:r>
          </w:p>
          <w:p w14:paraId="13BCCBD9" w14:textId="77777777" w:rsidR="00181596" w:rsidRDefault="0000000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Realizacja programu edukacyjnego pt. ,,Mały patriota” - budowanie postaw patriotycznych oraz obywatelskich.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4F4E9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46783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  <w:p w14:paraId="0653D067" w14:textId="77777777" w:rsidR="00181596" w:rsidRDefault="00181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86EC1A7" w14:textId="77777777" w:rsidR="00181596" w:rsidRDefault="00181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C081363" w14:textId="77777777" w:rsidR="00181596" w:rsidRDefault="00181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CDC9023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Grupa I,II,III,IV,V</w:t>
            </w:r>
          </w:p>
        </w:tc>
      </w:tr>
      <w:tr w:rsidR="00181596" w14:paraId="1EBA145C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43A59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Działania dotyczące preorientacji zawodowej w przedszkolu (zapoznanie dzieci z wybranymi zawodami najbliższymi ich otoczeniu).</w:t>
            </w:r>
          </w:p>
          <w:p w14:paraId="7A8F3B93" w14:textId="77777777" w:rsidR="00181596" w:rsidRDefault="0000000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wyjścia do instytucji społecznych tj.: Straż pożarna, biblioteka, spotkanie z policjantem.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D6F09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99732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0285439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BD3ED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Przeprowadzenie diagnozy gotowości szkolnej i obserwacji dzieci w sferach rozwoju fizycznego, społecznego, emocjonalnego i poznawczego; opracowanie wskazówek do dalszej pracy.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E2861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Wrzesień, styczeń, kwiecień, maj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FDFB0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4D8E050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F0432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Stwarzanie dzieciom możliwości uczestniczenia w konkursach.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0D42D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Według potrzeb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87CF2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24F4D17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42227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Nagradzanie i promowanie sukcesów osiąganych przez dzieci.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F23FD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 bieżąco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45104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Dyrektor, Nauczyciele przedszkola</w:t>
            </w:r>
          </w:p>
        </w:tc>
      </w:tr>
      <w:tr w:rsidR="00181596" w14:paraId="67A8EEF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44886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Diagnozowanie trudności dzieci oraz wnioskowanie o udzielenie pomocy psychologiczno-pedagogicznej oraz specjalistycznej.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F2069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rok,</w:t>
            </w:r>
          </w:p>
          <w:p w14:paraId="32FB2CEB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 bieżąco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705DD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71553B2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440FC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Stosowanie jednolitego systemu nagród i kar dzieci w wieku przedszkolnym.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DF9CA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 bieżąco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45FA0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28EA8E6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BA362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Pomoc w adaptacji dziecka do nowych warunków, indywidualne podejście do każdego dziecka.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7C5FC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3373A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5A4B719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4DEB4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Organizowanie imprez okolicznościowych i wycieczek tematycznych.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07376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A4811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413E3F9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29224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Wdrażanie dzieci do dobrej praktyki dnia codziennego:</w:t>
            </w:r>
          </w:p>
          <w:p w14:paraId="49BD3D74" w14:textId="77777777" w:rsidR="00181596" w:rsidRDefault="00000000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samoobsługa,</w:t>
            </w:r>
          </w:p>
          <w:p w14:paraId="7BEB64D4" w14:textId="77777777" w:rsidR="00181596" w:rsidRDefault="00000000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troska o otoczenie, </w:t>
            </w:r>
          </w:p>
          <w:p w14:paraId="1088031E" w14:textId="77777777" w:rsidR="00181596" w:rsidRDefault="00000000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formy grzecznościowe,</w:t>
            </w:r>
          </w:p>
          <w:p w14:paraId="4CEC512B" w14:textId="77777777" w:rsidR="00181596" w:rsidRDefault="00000000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zachowania społeczne.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2AC19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 bieżąco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10DE1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7849FCF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95474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Promowanie zdrowego stylu życia:</w:t>
            </w:r>
          </w:p>
          <w:p w14:paraId="42C99126" w14:textId="77777777" w:rsidR="00181596" w:rsidRDefault="00000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zdrowie fizyczne, psychiczne, społeczne poprzez wyrabianie umiejętności zdrowego odżywiania się,</w:t>
            </w:r>
          </w:p>
          <w:p w14:paraId="49D242AF" w14:textId="77777777" w:rsidR="00181596" w:rsidRDefault="00000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wyrabianie nawyków umożliwiających zapobieganie szerzeniu się chorób,</w:t>
            </w:r>
          </w:p>
          <w:p w14:paraId="22551249" w14:textId="77777777" w:rsidR="00181596" w:rsidRDefault="00000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wyrabianie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nawykó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związanych z aktywnością ruchową,</w:t>
            </w:r>
          </w:p>
          <w:p w14:paraId="34AB44C6" w14:textId="77777777" w:rsidR="00181596" w:rsidRDefault="00000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kształtowanie pozytywnego obrazu własnej osoby i radzenie sobie z emocjami,</w:t>
            </w:r>
          </w:p>
          <w:p w14:paraId="297A39FF" w14:textId="77777777" w:rsidR="00181596" w:rsidRDefault="00000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kształtowanie prawidłowych relacji społecznych,</w:t>
            </w:r>
          </w:p>
          <w:p w14:paraId="510FABD9" w14:textId="77777777" w:rsidR="00181596" w:rsidRDefault="0000000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Kształtowanie umiejętności bezpiecznego korzystania z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internetu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(stosowanie higieny cyfrowej).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09738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Cały rok </w:t>
            </w:r>
          </w:p>
          <w:p w14:paraId="05F6350F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 bieżąco,</w:t>
            </w:r>
          </w:p>
          <w:p w14:paraId="515E41A3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Według potrzeb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8E51B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2FB17FF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9BC56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Stosowanie różnych metod pracy z dziećmi przynoszących jak najlepsze efekty edukacyjne i wychowawcze.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B02C9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Na bieżąco </w:t>
            </w:r>
          </w:p>
          <w:p w14:paraId="18E6C72B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Według potrzeb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3708B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35A6CB9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780D9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Przeprowadzanie pogadanek na temat higieny osobistej, zachowania się i korzystania z sanitariów oraz potrzeby dbania o własne zdrowie</w:t>
            </w:r>
          </w:p>
          <w:p w14:paraId="3466D54E" w14:textId="77777777" w:rsidR="00181596" w:rsidRDefault="0000000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przeprowadzenie zajęć z pielęgniarką szkolną.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1EE52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 bieżąco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0A997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2070162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23FE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Kształtowanie w procesie dydaktyczno-wychowawczym: cech moralnych, miłości do rodziny, godności człowieka, praw dziecka, poszanowanie człowieka i jego poglądów, poszanowanie i tolerancja odmienności innych dzieci właściwego stosunku do osób niepełnosprawnych.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7BEF0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4B3BD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73081D1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DB9DF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Upowszechnianie czytelnictwa poprzez: </w:t>
            </w:r>
          </w:p>
          <w:p w14:paraId="34A0573C" w14:textId="77777777" w:rsidR="00181596" w:rsidRDefault="0000000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współpraca z Biblioteką Gminną i Szkolną</w:t>
            </w:r>
          </w:p>
          <w:p w14:paraId="063F6D9F" w14:textId="77777777" w:rsidR="00181596" w:rsidRDefault="0000000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systematyczne wzbogacanie kącików czytelniczych,</w:t>
            </w:r>
          </w:p>
          <w:p w14:paraId="4A5D118D" w14:textId="77777777" w:rsidR="00181596" w:rsidRDefault="0000000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częste czytanie dzieciom.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72F2D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9D333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22A7180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2270C" w14:textId="77777777" w:rsidR="00181596" w:rsidRDefault="0000000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Włączanie się w akcje o charakterze dobroczynnym.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0C9B4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Cały rok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6F022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przedszkola.</w:t>
            </w:r>
          </w:p>
        </w:tc>
      </w:tr>
    </w:tbl>
    <w:p w14:paraId="7F50950F" w14:textId="77777777" w:rsidR="00181596" w:rsidRDefault="00181596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1735137" w14:textId="77777777" w:rsidR="00181596" w:rsidRDefault="00000000">
      <w:pP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Działania II.</w:t>
      </w:r>
    </w:p>
    <w:p w14:paraId="4FFF930E" w14:textId="77777777" w:rsidR="00181596" w:rsidRDefault="00000000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Zapewnienie wychowankom bezpieczeństwa oraz optymalnych warunków dla ich prawidłowego rozwoju </w:t>
      </w:r>
    </w:p>
    <w:p w14:paraId="1AB96564" w14:textId="77777777" w:rsidR="00181596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Cele ogólne:</w:t>
      </w:r>
    </w:p>
    <w:p w14:paraId="557376FB" w14:textId="77777777" w:rsidR="00181596" w:rsidRDefault="00000000">
      <w:pPr>
        <w:pStyle w:val="Akapitzlist"/>
        <w:numPr>
          <w:ilvl w:val="0"/>
          <w:numId w:val="1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Wdrażanie dzieci do dbałości o bezpieczeństwo własne oraz innych</w:t>
      </w:r>
    </w:p>
    <w:p w14:paraId="49A86A3A" w14:textId="77777777" w:rsidR="00181596" w:rsidRDefault="00000000">
      <w:pPr>
        <w:pStyle w:val="Akapitzlist"/>
        <w:numPr>
          <w:ilvl w:val="0"/>
          <w:numId w:val="1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Stworzenie atmosfery bezpieczeństwa i zaufania w środowisku rodzinnym i przedszkolnym</w:t>
      </w:r>
    </w:p>
    <w:p w14:paraId="5D001440" w14:textId="77777777" w:rsidR="00181596" w:rsidRDefault="00000000">
      <w:pPr>
        <w:pStyle w:val="Akapitzlist"/>
        <w:numPr>
          <w:ilvl w:val="0"/>
          <w:numId w:val="1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Zapewnienie warunków do rozwoju potencjalnych możliwości dziecka</w:t>
      </w:r>
    </w:p>
    <w:p w14:paraId="6715CBA4" w14:textId="77777777" w:rsidR="00181596" w:rsidRDefault="00000000">
      <w:pPr>
        <w:pStyle w:val="Akapitzlist"/>
        <w:numPr>
          <w:ilvl w:val="0"/>
          <w:numId w:val="1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Kształtowanie czynnych postaw wobec zdrowia i bezpieczeństwa własnego i innych </w:t>
      </w:r>
    </w:p>
    <w:tbl>
      <w:tblPr>
        <w:tblW w:w="901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50"/>
        <w:gridCol w:w="2115"/>
        <w:gridCol w:w="2250"/>
      </w:tblGrid>
      <w:tr w:rsidR="00181596" w14:paraId="2666A18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23E1A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ZADANIA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53807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TERMIN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30A16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KOORDYNATOR</w:t>
            </w:r>
          </w:p>
        </w:tc>
      </w:tr>
      <w:tr w:rsidR="00181596" w14:paraId="76B6410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02A23" w14:textId="77777777" w:rsidR="00181596" w:rsidRDefault="0000000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Zapoznanie z zasadami bezpiecznego poruszania się po drodze.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D55FD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Od września 2026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87325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5A171FC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9DF8B" w14:textId="77777777" w:rsidR="00181596" w:rsidRDefault="0000000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Zapoznanie z rolą pasów i świateł w ruchu drogowym.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1B947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Od września 2026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DB435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6808CA0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C17C6" w14:textId="77777777" w:rsidR="00181596" w:rsidRDefault="0000000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Kształtowanie u dzieci właściwego stosunku do norm i zakazów.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8DD05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3FDB5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084CF21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ADD4F" w14:textId="77777777" w:rsidR="00181596" w:rsidRDefault="0000000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Poszerzanie wiedzy na temat zasad: </w:t>
            </w:r>
          </w:p>
          <w:p w14:paraId="51490214" w14:textId="77777777" w:rsidR="00181596" w:rsidRDefault="0000000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bezpiecznego zachowania się na terenie przedszkola i na drodze,</w:t>
            </w:r>
          </w:p>
          <w:p w14:paraId="78E1A60F" w14:textId="77777777" w:rsidR="00181596" w:rsidRDefault="0000000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bezpiecznego poruszania się środkami transportu, </w:t>
            </w:r>
          </w:p>
          <w:p w14:paraId="03AC83C4" w14:textId="77777777" w:rsidR="00181596" w:rsidRDefault="0000000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bezpiecznego zachowania się w sytuacji zagrożenia,</w:t>
            </w:r>
          </w:p>
          <w:p w14:paraId="0C47A27D" w14:textId="77777777" w:rsidR="00181596" w:rsidRDefault="0000000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bezpiecznego kontaktu ze zwierzętami,</w:t>
            </w:r>
          </w:p>
          <w:p w14:paraId="3331564D" w14:textId="77777777" w:rsidR="00181596" w:rsidRDefault="0000000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bezpiecznego korzystania z urządzeń technicznych,</w:t>
            </w:r>
          </w:p>
          <w:p w14:paraId="06C886FE" w14:textId="77777777" w:rsidR="00181596" w:rsidRDefault="0000000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ostrożnego zachowania się w zetknięciu ze środkami chemicznymi, lekarstwami, produktami spożywczymi i nieznanymi roślinami,</w:t>
            </w:r>
          </w:p>
          <w:p w14:paraId="55EF6888" w14:textId="77777777" w:rsidR="00181596" w:rsidRDefault="0000000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bezpiecznego zachowania się w kontaktach z nieznajomymi,</w:t>
            </w:r>
          </w:p>
          <w:p w14:paraId="5C8A1454" w14:textId="77777777" w:rsidR="00181596" w:rsidRDefault="0000000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organizacja warsztatów z zakresu udzielania pierwszej pomocy dla dzieci.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ABC13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Cały rok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DEB69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przedszkola, zaproszeni goście</w:t>
            </w:r>
          </w:p>
        </w:tc>
      </w:tr>
      <w:tr w:rsidR="00181596" w14:paraId="0837A0F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F1E44" w14:textId="77777777" w:rsidR="00181596" w:rsidRDefault="0000000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Pogadanki na temat przestrzegania przepisów bhp, bezpiecznego wypoczynku na świeżym powietrzu. Zapoznanie dzieci z regulaminem przedszkola.</w:t>
            </w:r>
          </w:p>
          <w:p w14:paraId="1268D100" w14:textId="77777777" w:rsidR="00181596" w:rsidRDefault="00000000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innowacja pedagogiczna pt. ,,Bezpieczny przedszkolak – czyli jak unikać zagrożeń”.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6AC9D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8E50B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567F6D2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66ED4" w14:textId="77777777" w:rsidR="00181596" w:rsidRDefault="0000000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Tworzenie dzieciom przyjaznego i bezpiecznego środowiska, atmosfery bezpieczeństwa i zaufania.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B214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Cały rok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A74CC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4DC01DB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C6AF4" w14:textId="77777777" w:rsidR="00181596" w:rsidRDefault="0000000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Wdrażanie dzieci do dbałości o swoje zabawki i bezpieczne z nich korzystanie.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00C66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88557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57DF589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1D245" w14:textId="77777777" w:rsidR="00181596" w:rsidRDefault="0000000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Kształtowanie w zakresie prawidłowego i skutecznego wykorzystywania technologii informacyjno-komunikacyjnej:</w:t>
            </w:r>
          </w:p>
          <w:p w14:paraId="1E2C8F83" w14:textId="77777777" w:rsidR="00181596" w:rsidRDefault="0000000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bezpieczne korzystanie z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internetu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</w:t>
            </w:r>
          </w:p>
          <w:p w14:paraId="2E8A6464" w14:textId="77777777" w:rsidR="00181596" w:rsidRDefault="0000000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rozwijanie umiejętności właściwego korzystania z technologii informacyjnej.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A14F7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309E4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</w:tbl>
    <w:p w14:paraId="2E55FD0F" w14:textId="77777777" w:rsidR="00181596" w:rsidRDefault="00181596">
      <w:pP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3D9F361" w14:textId="77777777" w:rsidR="00181596" w:rsidRDefault="00000000">
      <w:pP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Działania III.</w:t>
      </w:r>
    </w:p>
    <w:p w14:paraId="4B5A9C4A" w14:textId="77777777" w:rsidR="00181596" w:rsidRDefault="00000000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Współdziałanie z rodzicami i środowiskiem lokalnym.</w:t>
      </w:r>
    </w:p>
    <w:p w14:paraId="6E2AAABB" w14:textId="77777777" w:rsidR="00181596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Cele ogólne:</w:t>
      </w:r>
    </w:p>
    <w:p w14:paraId="75E4BEB1" w14:textId="77777777" w:rsidR="00181596" w:rsidRDefault="00000000">
      <w:pPr>
        <w:pStyle w:val="Akapitzlist"/>
        <w:numPr>
          <w:ilvl w:val="0"/>
          <w:numId w:val="16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Wzmacnianie więzi uczuciowej z rodziną poprzez świadome uczestnictwo w codziennej pracy i uroczystościach</w:t>
      </w:r>
    </w:p>
    <w:p w14:paraId="637488C1" w14:textId="77777777" w:rsidR="00181596" w:rsidRDefault="00000000">
      <w:pPr>
        <w:pStyle w:val="Akapitzlist"/>
        <w:numPr>
          <w:ilvl w:val="0"/>
          <w:numId w:val="16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Kształtowanie u dzieci poczucia przynależności społecznej oraz postawy patriotycznej</w:t>
      </w:r>
    </w:p>
    <w:tbl>
      <w:tblPr>
        <w:tblW w:w="901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0"/>
        <w:gridCol w:w="2145"/>
        <w:gridCol w:w="2250"/>
      </w:tblGrid>
      <w:tr w:rsidR="00181596" w14:paraId="57852AC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F4914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ZADANIA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34C7F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TERMIN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A81DE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KOORDYNATOR</w:t>
            </w:r>
          </w:p>
        </w:tc>
      </w:tr>
      <w:tr w:rsidR="00181596" w14:paraId="584064F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68AA1" w14:textId="77777777" w:rsidR="00181596" w:rsidRDefault="0000000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Zaangażowanie rodziców do współpracy przy realizacji różnych zadań przedszkola. Udział w imprezach i uroczystościach.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10BC5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Według harmonogramu imprez przedszkola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D50C6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616D2A6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F2C6E" w14:textId="77777777" w:rsidR="00181596" w:rsidRDefault="0000000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Podnoszenie kultury pedagogicznej rodziców poprzez prowadzony ,,Kącik Rodzica”, udział w zebraniach i kontaktach indywidualnych podczas godzin dostępności nauczyciela. 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84EBA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11C72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6BE8A67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042A" w14:textId="77777777" w:rsidR="00181596" w:rsidRDefault="0000000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Wspieranie rodziców w przypadku problemów rozwojowych i wychowawczych z dzieckiem – pedagogizacja rodziców.  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C7DD2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3D4D5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3E5C95FC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67706" w14:textId="77777777" w:rsidR="00181596" w:rsidRDefault="0000000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Promocja działań przedszkola, w tym osiągnięć dzieci w środowisku lokalnym – wykorzystanie strony internetowej zespoły, portalu społecznościowego Facebook.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0F4BA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94B5A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37213E5C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2B9AB" w14:textId="77777777" w:rsidR="00181596" w:rsidRDefault="0000000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Konsultacje z rodzicami.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995C8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  <w:p w14:paraId="2284107F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Według potrzeb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9A4C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136ABB1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226B7" w14:textId="77777777" w:rsidR="00181596" w:rsidRDefault="0000000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Współpraca ze środowiskiem lokalnym.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40568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Wg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harmonogranu</w:t>
            </w:r>
            <w:proofErr w:type="spellEnd"/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05932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przedszkola.</w:t>
            </w:r>
          </w:p>
        </w:tc>
      </w:tr>
      <w:tr w:rsidR="00181596" w14:paraId="7CC5286C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838BA" w14:textId="77777777" w:rsidR="00181596" w:rsidRDefault="0000000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Poznanie najbliższej okolicy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4E31A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94ABE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4B6DBAD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CA96D" w14:textId="77777777" w:rsidR="00181596" w:rsidRDefault="0000000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Współpraca z instytucjami wspomagającymi dzieci z problemami. 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C8D8C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EEA42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</w:tbl>
    <w:p w14:paraId="4BA6CF22" w14:textId="77777777" w:rsidR="00181596" w:rsidRDefault="00181596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9652830" w14:textId="77777777" w:rsidR="00181596" w:rsidRDefault="00000000">
      <w:pP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Działania IV.</w:t>
      </w:r>
    </w:p>
    <w:p w14:paraId="18C3954D" w14:textId="77777777" w:rsidR="00181596" w:rsidRDefault="00000000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Wspieranie nauczycieli w kreowaniu własnej osobowości zawodowej.</w:t>
      </w:r>
    </w:p>
    <w:p w14:paraId="224378FA" w14:textId="77777777" w:rsidR="00181596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Cele ogólne:</w:t>
      </w:r>
    </w:p>
    <w:p w14:paraId="1184C5AC" w14:textId="77777777" w:rsidR="00181596" w:rsidRDefault="00000000">
      <w:pPr>
        <w:pStyle w:val="Akapitzlist"/>
        <w:numPr>
          <w:ilvl w:val="0"/>
          <w:numId w:val="18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Wspomaganie, inspirowanie nauczycieli do podnoszenia kwalifikacji i zdobywania dodatkowych umiejętności w celu podnoszenia jakości pracy przedszkola</w:t>
      </w:r>
    </w:p>
    <w:tbl>
      <w:tblPr>
        <w:tblW w:w="8308" w:type="dxa"/>
        <w:tblInd w:w="7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8"/>
        <w:gridCol w:w="1855"/>
        <w:gridCol w:w="2225"/>
      </w:tblGrid>
      <w:tr w:rsidR="00181596" w14:paraId="11A95E6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00977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ZADANIA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7D39F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TERMIN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E8036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KOORDYNATOR</w:t>
            </w:r>
          </w:p>
        </w:tc>
      </w:tr>
      <w:tr w:rsidR="00181596" w14:paraId="71D6D65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84807" w14:textId="77777777" w:rsidR="00181596" w:rsidRDefault="00000000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Organizowanie szkoleń rady pedagogicznej w zakresie:</w:t>
            </w:r>
          </w:p>
          <w:p w14:paraId="520FF282" w14:textId="77777777" w:rsidR="00181596" w:rsidRDefault="00000000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poszerzania wiedzy dotyczącej prawa oświatowego,</w:t>
            </w:r>
          </w:p>
          <w:p w14:paraId="48D74762" w14:textId="77777777" w:rsidR="00181596" w:rsidRDefault="00000000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poszerzania wiedzy psychologicznej. </w:t>
            </w:r>
          </w:p>
          <w:p w14:paraId="05DA527F" w14:textId="77777777" w:rsidR="00181596" w:rsidRDefault="00000000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wiedzy z zakresu rozwiązywania problemów wychowawczych,</w:t>
            </w:r>
          </w:p>
          <w:p w14:paraId="239B8816" w14:textId="77777777" w:rsidR="00181596" w:rsidRDefault="00000000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efektywnej współpracy z rodzicami.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08571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Według planu szkoleń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C048A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Dyrekot</w:t>
            </w:r>
            <w:proofErr w:type="spellEnd"/>
          </w:p>
        </w:tc>
      </w:tr>
      <w:tr w:rsidR="00181596" w14:paraId="6472E0B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A520D" w14:textId="77777777" w:rsidR="00181596" w:rsidRDefault="00000000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Rozpoznawanie potrzeb rady pedagogicznej w zakresie doskonalenia zawodowego nauczycieli.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A9345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Wrzesień/ październik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069AC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Dyrektor</w:t>
            </w:r>
          </w:p>
        </w:tc>
      </w:tr>
      <w:tr w:rsidR="00181596" w14:paraId="653FB5A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4E37E" w14:textId="77777777" w:rsidR="00181596" w:rsidRDefault="00000000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Wspieranie nauczycieli w realizacji działań innowacyjnych.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82606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Według potrzeb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7986F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Dyrektor, nauczyciele przedszkola</w:t>
            </w:r>
          </w:p>
        </w:tc>
      </w:tr>
      <w:tr w:rsidR="00181596" w14:paraId="79A41E5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8FE58" w14:textId="77777777" w:rsidR="00181596" w:rsidRDefault="00000000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Udział nauczycieli w zewnętrznych formach doskonalenia: szkolenia, kursy, warsztaty.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249AA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Według potrzeb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0D47A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Dyrektor, nauczyciele przedszkola</w:t>
            </w:r>
          </w:p>
        </w:tc>
      </w:tr>
      <w:tr w:rsidR="00181596" w14:paraId="57874A9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DD205" w14:textId="77777777" w:rsidR="00181596" w:rsidRDefault="00000000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Uzyskiwanie wyższych stopni awansu zawodowego.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EC397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22D0D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Nauczyciele, którzy realizują staż</w:t>
            </w:r>
          </w:p>
        </w:tc>
      </w:tr>
      <w:tr w:rsidR="00181596" w14:paraId="3960D0C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4E2B5" w14:textId="77777777" w:rsidR="00181596" w:rsidRDefault="00000000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Prowadzenie konsultacji ze specjalistami.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A3CE0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E58C7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1145B49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6B105" w14:textId="77777777" w:rsidR="00181596" w:rsidRDefault="00000000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Udział w zajęciach innych nauczycieli.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1EC47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Według potrzeb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22300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3F775A5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D7C17" w14:textId="77777777" w:rsidR="00181596" w:rsidRDefault="00000000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Współpraca, wymiana doświadczeń, pomocy dydaktycznych między nauczycielami.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E4E86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77885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</w:tbl>
    <w:p w14:paraId="60D07A4A" w14:textId="77777777" w:rsidR="00181596" w:rsidRDefault="00181596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8F050CF" w14:textId="77777777" w:rsidR="00181596" w:rsidRDefault="00000000">
      <w:pP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Działania V.</w:t>
      </w:r>
    </w:p>
    <w:p w14:paraId="7658EC90" w14:textId="77777777" w:rsidR="00181596" w:rsidRDefault="00000000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Zapewnienie odpowiedniej bazy i wyposażenia przedszkola gwarantującego właściwą realizację zadań placówki.</w:t>
      </w:r>
    </w:p>
    <w:p w14:paraId="4C784892" w14:textId="77777777" w:rsidR="00181596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Cele ogólne:</w:t>
      </w:r>
    </w:p>
    <w:p w14:paraId="3D84F769" w14:textId="77777777" w:rsidR="00181596" w:rsidRDefault="00000000">
      <w:pPr>
        <w:pStyle w:val="Akapitzlist"/>
        <w:numPr>
          <w:ilvl w:val="0"/>
          <w:numId w:val="21"/>
        </w:num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Unowocześnianie i bogacenie bazy przedszkola niezbędnej do realizacji wyznaczonych zadań. </w:t>
      </w:r>
    </w:p>
    <w:tbl>
      <w:tblPr>
        <w:tblW w:w="8296" w:type="dxa"/>
        <w:tblInd w:w="7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22"/>
        <w:gridCol w:w="1776"/>
        <w:gridCol w:w="2198"/>
      </w:tblGrid>
      <w:tr w:rsidR="00181596" w14:paraId="4DE092A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43FFA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ZADANIA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72293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TERMIN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6498D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KOORDYNATOR</w:t>
            </w:r>
          </w:p>
        </w:tc>
      </w:tr>
      <w:tr w:rsidR="00181596" w14:paraId="01403F7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6977D" w14:textId="77777777" w:rsidR="00181596" w:rsidRDefault="00000000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Racjonalne gospodarowanie budżetu.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E5E30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05817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Dyrektor,  nauczyciele przedszkola</w:t>
            </w:r>
          </w:p>
        </w:tc>
      </w:tr>
      <w:tr w:rsidR="00181596" w14:paraId="30A0558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FEBFC" w14:textId="77777777" w:rsidR="00181596" w:rsidRDefault="00000000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Dbanie o stan techniczny placu zabaw (przeglądy okresowe).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CF305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3EF4E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Dyrekot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 nauczyciele przedszkola</w:t>
            </w:r>
          </w:p>
        </w:tc>
      </w:tr>
      <w:tr w:rsidR="00181596" w14:paraId="28C7ABC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E2637" w14:textId="77777777" w:rsidR="00181596" w:rsidRDefault="00000000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Podnoszenie estetyki pomieszczeń, upiększanie sali dekoracjami.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CBD5B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Cały rok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940CC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Dyrektor, nauczyciele przedszkola</w:t>
            </w:r>
          </w:p>
        </w:tc>
      </w:tr>
      <w:tr w:rsidR="00181596" w14:paraId="7424C67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69B36" w14:textId="77777777" w:rsidR="00181596" w:rsidRDefault="00000000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Systematyczne wzbogacanie i doposażenie bazy pomocy dydaktycznych.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D21E2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Według potrzeb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9CEF1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7A42A72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FD2E6" w14:textId="77777777" w:rsidR="00181596" w:rsidRDefault="00000000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Kontrolowanie stanu przydatności zabawek.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A9699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Według potrzeb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04BA4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Nauczyciele przedszkola</w:t>
            </w:r>
          </w:p>
        </w:tc>
      </w:tr>
      <w:tr w:rsidR="00181596" w14:paraId="3F073B3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41F98" w14:textId="77777777" w:rsidR="00181596" w:rsidRDefault="00000000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Zakup pomocy dydaktycznych.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CF78B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Według potrzeb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14380" w14:textId="77777777" w:rsidR="0018159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Dyrekor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 Rada Rodziców</w:t>
            </w:r>
          </w:p>
        </w:tc>
      </w:tr>
    </w:tbl>
    <w:p w14:paraId="1377DC9E" w14:textId="77777777" w:rsidR="00181596" w:rsidRDefault="00181596">
      <w:pPr>
        <w:ind w:left="708"/>
        <w:rPr>
          <w:rFonts w:ascii="Times New Roman" w:eastAsia="Times New Roman" w:hAnsi="Times New Roman" w:cs="Times New Roman"/>
        </w:rPr>
      </w:pPr>
    </w:p>
    <w:sectPr w:rsidR="00181596"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873CB" w14:textId="77777777" w:rsidR="001E08A5" w:rsidRDefault="001E08A5">
      <w:pPr>
        <w:spacing w:after="0" w:line="240" w:lineRule="auto"/>
      </w:pPr>
      <w:r>
        <w:separator/>
      </w:r>
    </w:p>
  </w:endnote>
  <w:endnote w:type="continuationSeparator" w:id="0">
    <w:p w14:paraId="203406BF" w14:textId="77777777" w:rsidR="001E08A5" w:rsidRDefault="001E0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E2D54" w14:textId="77777777" w:rsidR="001E08A5" w:rsidRDefault="001E08A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B9698D3" w14:textId="77777777" w:rsidR="001E08A5" w:rsidRDefault="001E0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7195"/>
    <w:multiLevelType w:val="multilevel"/>
    <w:tmpl w:val="7D848F0C"/>
    <w:lvl w:ilvl="0">
      <w:numFmt w:val="bullet"/>
      <w:lvlText w:val="-"/>
      <w:lvlJc w:val="left"/>
      <w:pPr>
        <w:ind w:left="1080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0C3C173E"/>
    <w:multiLevelType w:val="multilevel"/>
    <w:tmpl w:val="BC7691FE"/>
    <w:lvl w:ilvl="0">
      <w:numFmt w:val="bullet"/>
      <w:lvlText w:val="-"/>
      <w:lvlJc w:val="left"/>
      <w:pPr>
        <w:ind w:left="1080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103D1AD7"/>
    <w:multiLevelType w:val="multilevel"/>
    <w:tmpl w:val="E2C43C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0D01CC8"/>
    <w:multiLevelType w:val="multilevel"/>
    <w:tmpl w:val="AACE4D16"/>
    <w:lvl w:ilvl="0">
      <w:numFmt w:val="bullet"/>
      <w:lvlText w:val="-"/>
      <w:lvlJc w:val="left"/>
      <w:pPr>
        <w:ind w:left="1080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 w15:restartNumberingAfterBreak="0">
    <w:nsid w:val="11786AC1"/>
    <w:multiLevelType w:val="multilevel"/>
    <w:tmpl w:val="7F08F5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4349D"/>
    <w:multiLevelType w:val="multilevel"/>
    <w:tmpl w:val="5F4C4D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6A72DF8"/>
    <w:multiLevelType w:val="multilevel"/>
    <w:tmpl w:val="997EECF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A932194"/>
    <w:multiLevelType w:val="multilevel"/>
    <w:tmpl w:val="E3C2057A"/>
    <w:lvl w:ilvl="0">
      <w:numFmt w:val="bullet"/>
      <w:lvlText w:val="-"/>
      <w:lvlJc w:val="left"/>
      <w:pPr>
        <w:ind w:left="1080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8" w15:restartNumberingAfterBreak="0">
    <w:nsid w:val="209249FD"/>
    <w:multiLevelType w:val="multilevel"/>
    <w:tmpl w:val="87E6E3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E0979"/>
    <w:multiLevelType w:val="multilevel"/>
    <w:tmpl w:val="54546B10"/>
    <w:lvl w:ilvl="0">
      <w:numFmt w:val="bullet"/>
      <w:lvlText w:val="-"/>
      <w:lvlJc w:val="left"/>
      <w:pPr>
        <w:ind w:left="1080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0" w15:restartNumberingAfterBreak="0">
    <w:nsid w:val="22281CF9"/>
    <w:multiLevelType w:val="multilevel"/>
    <w:tmpl w:val="7794CBA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45B55DE"/>
    <w:multiLevelType w:val="multilevel"/>
    <w:tmpl w:val="E490E6D6"/>
    <w:lvl w:ilvl="0">
      <w:numFmt w:val="bullet"/>
      <w:lvlText w:val="-"/>
      <w:lvlJc w:val="left"/>
      <w:pPr>
        <w:ind w:left="1080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2" w15:restartNumberingAfterBreak="0">
    <w:nsid w:val="37D81AEB"/>
    <w:multiLevelType w:val="multilevel"/>
    <w:tmpl w:val="E24E8230"/>
    <w:lvl w:ilvl="0">
      <w:numFmt w:val="bullet"/>
      <w:lvlText w:val="-"/>
      <w:lvlJc w:val="left"/>
      <w:pPr>
        <w:ind w:left="1080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3" w15:restartNumberingAfterBreak="0">
    <w:nsid w:val="38B957E1"/>
    <w:multiLevelType w:val="multilevel"/>
    <w:tmpl w:val="4EF8F5A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9386B61"/>
    <w:multiLevelType w:val="multilevel"/>
    <w:tmpl w:val="56B4A336"/>
    <w:lvl w:ilvl="0">
      <w:numFmt w:val="bullet"/>
      <w:lvlText w:val="-"/>
      <w:lvlJc w:val="left"/>
      <w:pPr>
        <w:ind w:left="1080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5" w15:restartNumberingAfterBreak="0">
    <w:nsid w:val="402F1077"/>
    <w:multiLevelType w:val="multilevel"/>
    <w:tmpl w:val="9B162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7B7CC9"/>
    <w:multiLevelType w:val="multilevel"/>
    <w:tmpl w:val="E6F01730"/>
    <w:lvl w:ilvl="0">
      <w:numFmt w:val="bullet"/>
      <w:lvlText w:val="-"/>
      <w:lvlJc w:val="left"/>
      <w:pPr>
        <w:ind w:left="1080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7" w15:restartNumberingAfterBreak="0">
    <w:nsid w:val="4FCC104B"/>
    <w:multiLevelType w:val="multilevel"/>
    <w:tmpl w:val="8EAA75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601F22"/>
    <w:multiLevelType w:val="multilevel"/>
    <w:tmpl w:val="01243C54"/>
    <w:lvl w:ilvl="0">
      <w:numFmt w:val="bullet"/>
      <w:lvlText w:val="-"/>
      <w:lvlJc w:val="left"/>
      <w:pPr>
        <w:ind w:left="1080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9" w15:restartNumberingAfterBreak="0">
    <w:nsid w:val="6DB4700C"/>
    <w:multiLevelType w:val="multilevel"/>
    <w:tmpl w:val="9D3CA146"/>
    <w:lvl w:ilvl="0">
      <w:numFmt w:val="bullet"/>
      <w:lvlText w:val="-"/>
      <w:lvlJc w:val="left"/>
      <w:pPr>
        <w:ind w:left="1080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0" w15:restartNumberingAfterBreak="0">
    <w:nsid w:val="720D3754"/>
    <w:multiLevelType w:val="multilevel"/>
    <w:tmpl w:val="99442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906816"/>
    <w:multiLevelType w:val="multilevel"/>
    <w:tmpl w:val="B1E67994"/>
    <w:lvl w:ilvl="0">
      <w:numFmt w:val="bullet"/>
      <w:lvlText w:val="-"/>
      <w:lvlJc w:val="left"/>
      <w:pPr>
        <w:ind w:left="1080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 w16cid:durableId="2063748305">
    <w:abstractNumId w:val="2"/>
  </w:num>
  <w:num w:numId="2" w16cid:durableId="454062486">
    <w:abstractNumId w:val="4"/>
  </w:num>
  <w:num w:numId="3" w16cid:durableId="1408259002">
    <w:abstractNumId w:val="21"/>
  </w:num>
  <w:num w:numId="4" w16cid:durableId="860514020">
    <w:abstractNumId w:val="0"/>
  </w:num>
  <w:num w:numId="5" w16cid:durableId="2044674157">
    <w:abstractNumId w:val="12"/>
  </w:num>
  <w:num w:numId="6" w16cid:durableId="643894677">
    <w:abstractNumId w:val="11"/>
  </w:num>
  <w:num w:numId="7" w16cid:durableId="1028750341">
    <w:abstractNumId w:val="7"/>
  </w:num>
  <w:num w:numId="8" w16cid:durableId="649479494">
    <w:abstractNumId w:val="1"/>
  </w:num>
  <w:num w:numId="9" w16cid:durableId="1899702311">
    <w:abstractNumId w:val="14"/>
  </w:num>
  <w:num w:numId="10" w16cid:durableId="1452167420">
    <w:abstractNumId w:val="3"/>
  </w:num>
  <w:num w:numId="11" w16cid:durableId="1368481864">
    <w:abstractNumId w:val="6"/>
  </w:num>
  <w:num w:numId="12" w16cid:durableId="683435555">
    <w:abstractNumId w:val="8"/>
  </w:num>
  <w:num w:numId="13" w16cid:durableId="1939097295">
    <w:abstractNumId w:val="9"/>
  </w:num>
  <w:num w:numId="14" w16cid:durableId="2052487828">
    <w:abstractNumId w:val="16"/>
  </w:num>
  <w:num w:numId="15" w16cid:durableId="1884511529">
    <w:abstractNumId w:val="18"/>
  </w:num>
  <w:num w:numId="16" w16cid:durableId="349839217">
    <w:abstractNumId w:val="10"/>
  </w:num>
  <w:num w:numId="17" w16cid:durableId="866332074">
    <w:abstractNumId w:val="17"/>
  </w:num>
  <w:num w:numId="18" w16cid:durableId="517549797">
    <w:abstractNumId w:val="5"/>
  </w:num>
  <w:num w:numId="19" w16cid:durableId="397636231">
    <w:abstractNumId w:val="20"/>
  </w:num>
  <w:num w:numId="20" w16cid:durableId="962658559">
    <w:abstractNumId w:val="19"/>
  </w:num>
  <w:num w:numId="21" w16cid:durableId="2036467792">
    <w:abstractNumId w:val="13"/>
  </w:num>
  <w:num w:numId="22" w16cid:durableId="3056723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81596"/>
    <w:rsid w:val="00181596"/>
    <w:rsid w:val="001E08A5"/>
    <w:rsid w:val="00467217"/>
    <w:rsid w:val="00D3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B0A9A"/>
  <w15:docId w15:val="{58885B4B-763C-434A-A91F-7810BE9B2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rial"/>
        <w:sz w:val="24"/>
        <w:szCs w:val="24"/>
        <w:lang w:val="pl-PL" w:eastAsia="en-US" w:bidi="ar-SA"/>
      </w:rPr>
    </w:rPrDefault>
    <w:pPrDefault>
      <w:pPr>
        <w:autoSpaceDN w:val="0"/>
        <w:spacing w:after="160" w:line="278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1501</Words>
  <Characters>9006</Characters>
  <Application>Microsoft Office Word</Application>
  <DocSecurity>0</DocSecurity>
  <Lines>75</Lines>
  <Paragraphs>20</Paragraphs>
  <ScaleCrop>false</ScaleCrop>
  <Company/>
  <LinksUpToDate>false</LinksUpToDate>
  <CharactersWithSpaces>10487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Wita</dc:creator>
  <dc:description/>
  <cp:lastModifiedBy>Dyrektor</cp:lastModifiedBy>
  <cp:revision>2</cp:revision>
  <dcterms:created xsi:type="dcterms:W3CDTF">2026-10-16T09:53:00Z</dcterms:created>
  <dcterms:modified xsi:type="dcterms:W3CDTF">2026-10-16T09:53:00Z</dcterms:modified>
</cp:coreProperties>
</file>